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041EF7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99" name="Picture 98" descr="2008 March-April-May Agenda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 March-April-May Agenda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100" name="Picture 99" descr="2008 March-April-May Agenda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8 March-April-May Agenda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5515D7"/>
    <w:rsid w:val="00015D1D"/>
    <w:rsid w:val="0002135F"/>
    <w:rsid w:val="00041EF7"/>
    <w:rsid w:val="00095C4B"/>
    <w:rsid w:val="000D52AA"/>
    <w:rsid w:val="001F6D30"/>
    <w:rsid w:val="002E63CD"/>
    <w:rsid w:val="003015E9"/>
    <w:rsid w:val="00510818"/>
    <w:rsid w:val="005515D7"/>
    <w:rsid w:val="00585480"/>
    <w:rsid w:val="00611B4C"/>
    <w:rsid w:val="0066316D"/>
    <w:rsid w:val="006B0FE1"/>
    <w:rsid w:val="007B0BB7"/>
    <w:rsid w:val="00817F87"/>
    <w:rsid w:val="008C0CD1"/>
    <w:rsid w:val="008E5C45"/>
    <w:rsid w:val="009C3177"/>
    <w:rsid w:val="009F6ABB"/>
    <w:rsid w:val="00A10B2B"/>
    <w:rsid w:val="00A509C8"/>
    <w:rsid w:val="00A97C54"/>
    <w:rsid w:val="00AF1435"/>
    <w:rsid w:val="00B34D57"/>
    <w:rsid w:val="00C00EBB"/>
    <w:rsid w:val="00D16D4E"/>
    <w:rsid w:val="00E27DCB"/>
    <w:rsid w:val="00E30873"/>
    <w:rsid w:val="00F1244B"/>
    <w:rsid w:val="00F14CDF"/>
    <w:rsid w:val="00FF7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2017-11-24T15:20:00Z</dcterms:created>
  <dcterms:modified xsi:type="dcterms:W3CDTF">2017-11-24T15:25:00Z</dcterms:modified>
</cp:coreProperties>
</file>